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CD974" w14:textId="15FCFB40" w:rsidR="00EC315E" w:rsidRPr="000F526E" w:rsidRDefault="00922FBD" w:rsidP="00922FBD">
      <w:pPr>
        <w:pStyle w:val="Heading1"/>
        <w:jc w:val="left"/>
        <w:rPr>
          <w:rFonts w:ascii="Calibri Light" w:hAnsi="Calibri Light" w:cs="Calibri Light"/>
          <w:b/>
          <w:color w:val="auto"/>
          <w:sz w:val="36"/>
        </w:rPr>
      </w:pPr>
      <w:r w:rsidRPr="000F526E">
        <w:rPr>
          <w:rFonts w:ascii="Calibri Light" w:hAnsi="Calibri Light" w:cs="Calibri Light"/>
          <w:noProof/>
          <w:lang w:eastAsia="en-GB"/>
        </w:rPr>
        <w:drawing>
          <wp:anchor distT="0" distB="0" distL="114300" distR="114300" simplePos="0" relativeHeight="251658240" behindDoc="0" locked="0" layoutInCell="1" allowOverlap="1" wp14:anchorId="7F80D562" wp14:editId="6F012C7A">
            <wp:simplePos x="0" y="0"/>
            <wp:positionH relativeFrom="column">
              <wp:posOffset>-50165</wp:posOffset>
            </wp:positionH>
            <wp:positionV relativeFrom="paragraph">
              <wp:posOffset>0</wp:posOffset>
            </wp:positionV>
            <wp:extent cx="1362075" cy="1227455"/>
            <wp:effectExtent l="0" t="0" r="9525" b="0"/>
            <wp:wrapSquare wrapText="bothSides"/>
            <wp:docPr id="3" name="Picture 3" descr="C:\Users\clmitchell\Downloads\S305jXXWBBQOL6.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clmitchell\Downloads\S305jXXWBBQOL6.jfif"/>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2075" cy="1227455"/>
                    </a:xfrm>
                    <a:prstGeom prst="rect">
                      <a:avLst/>
                    </a:prstGeom>
                    <a:noFill/>
                    <a:ln>
                      <a:noFill/>
                    </a:ln>
                  </pic:spPr>
                </pic:pic>
              </a:graphicData>
            </a:graphic>
          </wp:anchor>
        </w:drawing>
      </w:r>
      <w:r w:rsidR="00531313" w:rsidRPr="000F526E">
        <w:rPr>
          <w:rFonts w:ascii="Calibri Light" w:hAnsi="Calibri Light" w:cs="Calibri Light"/>
          <w:b/>
          <w:color w:val="auto"/>
          <w:sz w:val="36"/>
        </w:rPr>
        <w:t xml:space="preserve">     </w:t>
      </w:r>
      <w:r w:rsidRPr="000F526E">
        <w:rPr>
          <w:rFonts w:ascii="Calibri Light" w:hAnsi="Calibri Light" w:cs="Calibri Light"/>
          <w:b/>
          <w:color w:val="auto"/>
          <w:sz w:val="36"/>
        </w:rPr>
        <w:t>The Elms Primary S</w:t>
      </w:r>
      <w:r w:rsidR="00C5554D" w:rsidRPr="000F526E">
        <w:rPr>
          <w:rFonts w:ascii="Calibri Light" w:hAnsi="Calibri Light" w:cs="Calibri Light"/>
          <w:b/>
          <w:color w:val="auto"/>
          <w:sz w:val="36"/>
        </w:rPr>
        <w:t>chool</w:t>
      </w:r>
    </w:p>
    <w:p w14:paraId="6C1F31A5" w14:textId="1F8D2C22" w:rsidR="00EC315E" w:rsidRPr="000F526E" w:rsidRDefault="00531313" w:rsidP="00922FBD">
      <w:pPr>
        <w:rPr>
          <w:rFonts w:ascii="Calibri Light" w:hAnsi="Calibri Light" w:cs="Calibri Light"/>
        </w:rPr>
      </w:pPr>
      <w:r w:rsidRPr="000F526E">
        <w:rPr>
          <w:rFonts w:ascii="Calibri Light" w:hAnsi="Calibri Light" w:cs="Calibri Light"/>
          <w:noProof/>
          <w:lang w:eastAsia="en-GB"/>
        </w:rPr>
        <w:drawing>
          <wp:anchor distT="0" distB="0" distL="114300" distR="114300" simplePos="0" relativeHeight="251659264" behindDoc="0" locked="0" layoutInCell="1" allowOverlap="1" wp14:anchorId="05994D32" wp14:editId="3CF18625">
            <wp:simplePos x="0" y="0"/>
            <wp:positionH relativeFrom="column">
              <wp:posOffset>4382135</wp:posOffset>
            </wp:positionH>
            <wp:positionV relativeFrom="paragraph">
              <wp:posOffset>13335</wp:posOffset>
            </wp:positionV>
            <wp:extent cx="2333625" cy="485775"/>
            <wp:effectExtent l="0" t="0" r="9525" b="9525"/>
            <wp:wrapSquare wrapText="bothSides"/>
            <wp:docPr id="1" name="image1.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33625" cy="485775"/>
                    </a:xfrm>
                    <a:prstGeom prst="rect">
                      <a:avLst/>
                    </a:prstGeom>
                  </pic:spPr>
                </pic:pic>
              </a:graphicData>
            </a:graphic>
            <wp14:sizeRelH relativeFrom="margin">
              <wp14:pctWidth>0</wp14:pctWidth>
            </wp14:sizeRelH>
            <wp14:sizeRelV relativeFrom="margin">
              <wp14:pctHeight>0</wp14:pctHeight>
            </wp14:sizeRelV>
          </wp:anchor>
        </w:drawing>
      </w:r>
      <w:r w:rsidRPr="000F526E">
        <w:rPr>
          <w:rFonts w:ascii="Calibri Light" w:hAnsi="Calibri Light" w:cs="Calibri Light"/>
        </w:rPr>
        <w:t xml:space="preserve">        </w:t>
      </w:r>
      <w:r w:rsidR="00922FBD" w:rsidRPr="000F526E">
        <w:rPr>
          <w:rFonts w:ascii="Calibri Light" w:hAnsi="Calibri Light" w:cs="Calibri Light"/>
        </w:rPr>
        <w:t xml:space="preserve">Executive </w:t>
      </w:r>
      <w:r w:rsidR="00EC315E" w:rsidRPr="000F526E">
        <w:rPr>
          <w:rFonts w:ascii="Calibri Light" w:hAnsi="Calibri Light" w:cs="Calibri Light"/>
        </w:rPr>
        <w:t>Headteacher: Mrs S Farrell</w:t>
      </w:r>
      <w:r w:rsidR="00922FBD" w:rsidRPr="000F526E">
        <w:rPr>
          <w:rFonts w:ascii="Calibri Light" w:hAnsi="Calibri Light" w:cs="Calibri Light"/>
        </w:rPr>
        <w:br/>
      </w:r>
      <w:r w:rsidRPr="000F526E">
        <w:rPr>
          <w:rFonts w:ascii="Calibri Light" w:hAnsi="Calibri Light" w:cs="Calibri Light"/>
        </w:rPr>
        <w:t xml:space="preserve">        </w:t>
      </w:r>
      <w:r w:rsidR="00922FBD" w:rsidRPr="000F526E">
        <w:rPr>
          <w:rFonts w:ascii="Calibri Light" w:hAnsi="Calibri Light" w:cs="Calibri Light"/>
        </w:rPr>
        <w:t>Head of School: Mrs C Mitchell</w:t>
      </w:r>
    </w:p>
    <w:p w14:paraId="03C0868C" w14:textId="492552F6" w:rsidR="00C5554D" w:rsidRPr="000F526E" w:rsidRDefault="00531313" w:rsidP="00922FBD">
      <w:pPr>
        <w:rPr>
          <w:rFonts w:ascii="Calibri Light" w:hAnsi="Calibri Light" w:cs="Calibri Light"/>
          <w:sz w:val="22"/>
        </w:rPr>
      </w:pPr>
      <w:r w:rsidRPr="000F526E">
        <w:rPr>
          <w:rFonts w:ascii="Calibri Light" w:hAnsi="Calibri Light" w:cs="Calibri Light"/>
          <w:sz w:val="22"/>
        </w:rPr>
        <w:t xml:space="preserve">         </w:t>
      </w:r>
      <w:r w:rsidR="00C5554D" w:rsidRPr="000F526E">
        <w:rPr>
          <w:rFonts w:ascii="Calibri Light" w:hAnsi="Calibri Light" w:cs="Calibri Light"/>
          <w:sz w:val="22"/>
        </w:rPr>
        <w:t>Gloucester Street</w:t>
      </w:r>
      <w:r w:rsidR="00F30276" w:rsidRPr="000F526E">
        <w:rPr>
          <w:rFonts w:ascii="Calibri Light" w:hAnsi="Calibri Light" w:cs="Calibri Light"/>
          <w:sz w:val="22"/>
        </w:rPr>
        <w:t xml:space="preserve">, </w:t>
      </w:r>
      <w:r w:rsidR="00EC315E" w:rsidRPr="000F526E">
        <w:rPr>
          <w:rFonts w:ascii="Calibri Light" w:hAnsi="Calibri Light" w:cs="Calibri Light"/>
          <w:sz w:val="22"/>
        </w:rPr>
        <w:t xml:space="preserve">Faringdon, </w:t>
      </w:r>
      <w:r w:rsidR="00C5554D" w:rsidRPr="000F526E">
        <w:rPr>
          <w:rFonts w:ascii="Calibri Light" w:hAnsi="Calibri Light" w:cs="Calibri Light"/>
          <w:sz w:val="22"/>
        </w:rPr>
        <w:t>Ox</w:t>
      </w:r>
      <w:r w:rsidR="00D133D7" w:rsidRPr="000F526E">
        <w:rPr>
          <w:rFonts w:ascii="Calibri Light" w:hAnsi="Calibri Light" w:cs="Calibri Light"/>
          <w:sz w:val="22"/>
        </w:rPr>
        <w:t>on</w:t>
      </w:r>
      <w:r w:rsidR="00EC315E" w:rsidRPr="000F526E">
        <w:rPr>
          <w:rFonts w:ascii="Calibri Light" w:hAnsi="Calibri Light" w:cs="Calibri Light"/>
          <w:sz w:val="22"/>
        </w:rPr>
        <w:t xml:space="preserve">, </w:t>
      </w:r>
      <w:r w:rsidR="00C5554D" w:rsidRPr="000F526E">
        <w:rPr>
          <w:rFonts w:ascii="Calibri Light" w:hAnsi="Calibri Light" w:cs="Calibri Light"/>
          <w:sz w:val="22"/>
        </w:rPr>
        <w:t>SN7 7HZ</w:t>
      </w:r>
    </w:p>
    <w:p w14:paraId="0BF6693A" w14:textId="40640B61" w:rsidR="00C5554D" w:rsidRPr="000F526E" w:rsidRDefault="00531313" w:rsidP="00922FBD">
      <w:pPr>
        <w:pStyle w:val="Heading2"/>
        <w:jc w:val="left"/>
        <w:rPr>
          <w:rFonts w:ascii="Calibri Light" w:hAnsi="Calibri Light" w:cs="Calibri Light"/>
          <w:i w:val="0"/>
          <w:color w:val="auto"/>
          <w:sz w:val="22"/>
          <w:szCs w:val="22"/>
        </w:rPr>
      </w:pPr>
      <w:r w:rsidRPr="000F526E">
        <w:rPr>
          <w:rFonts w:ascii="Calibri Light" w:hAnsi="Calibri Light" w:cs="Calibri Light"/>
          <w:i w:val="0"/>
          <w:color w:val="auto"/>
          <w:sz w:val="22"/>
          <w:szCs w:val="22"/>
        </w:rPr>
        <w:t xml:space="preserve">         </w:t>
      </w:r>
      <w:r w:rsidR="00EC315E" w:rsidRPr="000F526E">
        <w:rPr>
          <w:rFonts w:ascii="Calibri Light" w:hAnsi="Calibri Light" w:cs="Calibri Light"/>
          <w:i w:val="0"/>
          <w:color w:val="auto"/>
          <w:sz w:val="22"/>
          <w:szCs w:val="22"/>
        </w:rPr>
        <w:t>Tel</w:t>
      </w:r>
      <w:r w:rsidR="00C5554D" w:rsidRPr="000F526E">
        <w:rPr>
          <w:rFonts w:ascii="Calibri Light" w:hAnsi="Calibri Light" w:cs="Calibri Light"/>
          <w:i w:val="0"/>
          <w:color w:val="auto"/>
          <w:sz w:val="22"/>
          <w:szCs w:val="22"/>
        </w:rPr>
        <w:t>: 01367 240232</w:t>
      </w:r>
    </w:p>
    <w:p w14:paraId="072F8AAC" w14:textId="45D8EF91" w:rsidR="00C5554D" w:rsidRPr="000F526E" w:rsidRDefault="00531313" w:rsidP="00922FBD">
      <w:pPr>
        <w:rPr>
          <w:rFonts w:ascii="Calibri Light" w:hAnsi="Calibri Light" w:cs="Calibri Light"/>
          <w:sz w:val="22"/>
          <w:szCs w:val="22"/>
        </w:rPr>
      </w:pPr>
      <w:r w:rsidRPr="000F526E">
        <w:rPr>
          <w:rFonts w:ascii="Calibri Light" w:hAnsi="Calibri Light" w:cs="Calibri Light"/>
          <w:sz w:val="22"/>
          <w:szCs w:val="22"/>
        </w:rPr>
        <w:t xml:space="preserve">         </w:t>
      </w:r>
      <w:r w:rsidR="00EC315E" w:rsidRPr="000F526E">
        <w:rPr>
          <w:rFonts w:ascii="Calibri Light" w:hAnsi="Calibri Light" w:cs="Calibri Light"/>
          <w:sz w:val="22"/>
          <w:szCs w:val="22"/>
        </w:rPr>
        <w:t xml:space="preserve">Email: </w:t>
      </w:r>
      <w:r w:rsidR="00922FBD" w:rsidRPr="000F526E">
        <w:rPr>
          <w:rFonts w:ascii="Calibri Light" w:hAnsi="Calibri Light" w:cs="Calibri Light"/>
          <w:sz w:val="22"/>
          <w:szCs w:val="22"/>
        </w:rPr>
        <w:t>office@fjs.faringdonlearningtrust.org</w:t>
      </w:r>
      <w:hyperlink r:id="rId11" w:history="1"/>
    </w:p>
    <w:p w14:paraId="45E7AF97" w14:textId="0036D176" w:rsidR="00EC315E" w:rsidRPr="000F526E" w:rsidRDefault="00531313" w:rsidP="00922FBD">
      <w:pPr>
        <w:rPr>
          <w:rFonts w:ascii="Calibri Light" w:hAnsi="Calibri Light" w:cs="Calibri Light"/>
          <w:sz w:val="22"/>
          <w:szCs w:val="22"/>
        </w:rPr>
      </w:pPr>
      <w:r w:rsidRPr="000F526E">
        <w:rPr>
          <w:rFonts w:ascii="Calibri Light" w:hAnsi="Calibri Light" w:cs="Calibri Light"/>
          <w:sz w:val="22"/>
          <w:szCs w:val="22"/>
        </w:rPr>
        <w:t xml:space="preserve">         </w:t>
      </w:r>
      <w:r w:rsidR="00EC315E" w:rsidRPr="000F526E">
        <w:rPr>
          <w:rFonts w:ascii="Calibri Light" w:hAnsi="Calibri Light" w:cs="Calibri Light"/>
          <w:sz w:val="22"/>
          <w:szCs w:val="22"/>
        </w:rPr>
        <w:t>www.faringdonjuniorschool.co.uk</w:t>
      </w:r>
    </w:p>
    <w:p w14:paraId="64481C27" w14:textId="20EA7F4D" w:rsidR="00C5554D" w:rsidRPr="000F526E" w:rsidRDefault="00C5554D" w:rsidP="008C7F27">
      <w:pPr>
        <w:jc w:val="right"/>
        <w:rPr>
          <w:rFonts w:ascii="Calibri Light" w:hAnsi="Calibri Light" w:cs="Calibri Light"/>
        </w:rPr>
      </w:pPr>
      <w:r w:rsidRPr="000F526E">
        <w:rPr>
          <w:rFonts w:ascii="Calibri Light" w:hAnsi="Calibri Light" w:cs="Calibri Light"/>
        </w:rPr>
        <w:t>_______________</w:t>
      </w:r>
      <w:r w:rsidR="00155122" w:rsidRPr="000F526E">
        <w:rPr>
          <w:rFonts w:ascii="Calibri Light" w:hAnsi="Calibri Light" w:cs="Calibri Light"/>
        </w:rPr>
        <w:t>_____________________________</w:t>
      </w:r>
      <w:r w:rsidRPr="000F526E">
        <w:rPr>
          <w:rFonts w:ascii="Calibri Light" w:hAnsi="Calibri Light" w:cs="Calibri Light"/>
        </w:rPr>
        <w:t>___________________________________</w:t>
      </w:r>
    </w:p>
    <w:p w14:paraId="24DE3CAA" w14:textId="77777777" w:rsidR="00701CB5" w:rsidRPr="000F526E" w:rsidRDefault="00701CB5" w:rsidP="00701CB5">
      <w:pPr>
        <w:spacing w:line="259" w:lineRule="auto"/>
        <w:jc w:val="center"/>
        <w:rPr>
          <w:rFonts w:ascii="Calibri Light" w:eastAsia="Calibri" w:hAnsi="Calibri Light" w:cs="Calibri Light"/>
          <w:color w:val="0070C0"/>
          <w:sz w:val="32"/>
          <w:szCs w:val="52"/>
        </w:rPr>
      </w:pPr>
    </w:p>
    <w:p w14:paraId="2B4DEEE2" w14:textId="4F967AF0" w:rsidR="00F1175D" w:rsidRPr="000F526E" w:rsidRDefault="00F1175D" w:rsidP="00F1175D">
      <w:pPr>
        <w:rPr>
          <w:rFonts w:ascii="Calibri Light" w:hAnsi="Calibri Light" w:cs="Calibri Light"/>
          <w:color w:val="000000"/>
          <w:shd w:val="clear" w:color="auto" w:fill="FFFFFF"/>
        </w:rPr>
      </w:pPr>
      <w:r w:rsidRPr="000F526E">
        <w:rPr>
          <w:rFonts w:ascii="Calibri Light" w:hAnsi="Calibri Light" w:cs="Calibri Light"/>
          <w:color w:val="000000"/>
          <w:shd w:val="clear" w:color="auto" w:fill="FFFFFF"/>
        </w:rPr>
        <w:t>Dear Parents/Carers,</w:t>
      </w:r>
    </w:p>
    <w:p w14:paraId="5AF728F2" w14:textId="77777777" w:rsidR="005723F0" w:rsidRPr="000F526E" w:rsidRDefault="005723F0" w:rsidP="00F1175D">
      <w:pPr>
        <w:rPr>
          <w:rFonts w:ascii="Calibri Light" w:hAnsi="Calibri Light" w:cs="Calibri Light"/>
          <w:color w:val="000000"/>
          <w:shd w:val="clear" w:color="auto" w:fill="FFFFFF"/>
        </w:rPr>
      </w:pPr>
    </w:p>
    <w:p w14:paraId="02596956" w14:textId="77777777" w:rsidR="00F1175D" w:rsidRPr="000F526E" w:rsidRDefault="00F1175D" w:rsidP="00F1175D">
      <w:pPr>
        <w:rPr>
          <w:rFonts w:ascii="Calibri Light" w:hAnsi="Calibri Light" w:cs="Calibri Light"/>
          <w:color w:val="000000"/>
          <w:shd w:val="clear" w:color="auto" w:fill="FFFFFF"/>
        </w:rPr>
      </w:pPr>
    </w:p>
    <w:p w14:paraId="37803BB4" w14:textId="02A7FCBF" w:rsidR="00F1175D" w:rsidRPr="00D24565" w:rsidRDefault="002876A6" w:rsidP="00F1175D">
      <w:pPr>
        <w:rPr>
          <w:rFonts w:ascii="Calibri Light" w:hAnsi="Calibri Light" w:cs="Calibri Light"/>
          <w:b/>
          <w:color w:val="0070C0"/>
          <w:shd w:val="clear" w:color="auto" w:fill="FFFFFF"/>
        </w:rPr>
      </w:pPr>
      <w:r w:rsidRPr="00D24565">
        <w:rPr>
          <w:rFonts w:ascii="Calibri Light" w:hAnsi="Calibri Light" w:cs="Calibri Light"/>
          <w:b/>
          <w:color w:val="0070C0"/>
          <w:shd w:val="clear" w:color="auto" w:fill="FFFFFF"/>
        </w:rPr>
        <w:t xml:space="preserve">The Elms Primary School </w:t>
      </w:r>
      <w:r w:rsidR="00F1175D" w:rsidRPr="00D24565">
        <w:rPr>
          <w:rFonts w:ascii="Calibri Light" w:hAnsi="Calibri Light" w:cs="Calibri Light"/>
          <w:b/>
          <w:color w:val="0070C0"/>
          <w:shd w:val="clear" w:color="auto" w:fill="FFFFFF"/>
        </w:rPr>
        <w:t>Breakfast Club</w:t>
      </w:r>
    </w:p>
    <w:p w14:paraId="381A2F4F" w14:textId="5F95B5D2" w:rsidR="002876A6" w:rsidRPr="000F526E" w:rsidRDefault="002876A6" w:rsidP="00F1175D">
      <w:pPr>
        <w:rPr>
          <w:rFonts w:ascii="Calibri Light" w:hAnsi="Calibri Light" w:cs="Calibri Light"/>
          <w:color w:val="000000"/>
          <w:shd w:val="clear" w:color="auto" w:fill="FFFFFF"/>
        </w:rPr>
      </w:pPr>
    </w:p>
    <w:p w14:paraId="2CCB876E" w14:textId="22D27964" w:rsidR="002876A6" w:rsidRPr="000F526E" w:rsidRDefault="002876A6" w:rsidP="002876A6">
      <w:pPr>
        <w:rPr>
          <w:rFonts w:ascii="Calibri Light" w:hAnsi="Calibri Light" w:cs="Calibri Light"/>
          <w:color w:val="000000"/>
          <w:shd w:val="clear" w:color="auto" w:fill="FFFFFF"/>
        </w:rPr>
      </w:pPr>
      <w:r w:rsidRPr="000F526E">
        <w:rPr>
          <w:rFonts w:ascii="Calibri Light" w:hAnsi="Calibri Light" w:cs="Calibri Light"/>
          <w:color w:val="000000"/>
          <w:shd w:val="clear" w:color="auto" w:fill="FFFFFF"/>
        </w:rPr>
        <w:t xml:space="preserve">We are delighted to be opening our own school breakfast club from September 2022. Unfortunately, at present we do not have enough staff to run any after-school wraparound care, but we will try to recruit again in September. </w:t>
      </w:r>
    </w:p>
    <w:p w14:paraId="7F87B4AF" w14:textId="77777777" w:rsidR="002876A6" w:rsidRPr="000F526E" w:rsidRDefault="002876A6" w:rsidP="002876A6">
      <w:pPr>
        <w:rPr>
          <w:rFonts w:ascii="Calibri Light" w:hAnsi="Calibri Light" w:cs="Calibri Light"/>
          <w:color w:val="000000"/>
          <w:shd w:val="clear" w:color="auto" w:fill="FFFFFF"/>
        </w:rPr>
      </w:pPr>
    </w:p>
    <w:p w14:paraId="1717460E" w14:textId="4F203EBB" w:rsidR="002876A6" w:rsidRPr="000F526E" w:rsidRDefault="002876A6" w:rsidP="002876A6">
      <w:pPr>
        <w:rPr>
          <w:rFonts w:ascii="Calibri Light" w:hAnsi="Calibri Light" w:cs="Calibri Light"/>
        </w:rPr>
      </w:pPr>
      <w:r w:rsidRPr="000F526E">
        <w:rPr>
          <w:rFonts w:ascii="Calibri Light" w:hAnsi="Calibri Light" w:cs="Calibri Light"/>
          <w:color w:val="000000"/>
          <w:shd w:val="clear" w:color="auto" w:fill="FFFFFF"/>
        </w:rPr>
        <w:t xml:space="preserve">For those who require childcare prior to school, The Elms Primary School will run the breakfast club from 7.30am until the start of the school day. The price for the session is £6 </w:t>
      </w:r>
      <w:bookmarkStart w:id="0" w:name="_GoBack"/>
      <w:bookmarkEnd w:id="0"/>
      <w:r w:rsidR="003805C7" w:rsidRPr="003805C7">
        <w:rPr>
          <w:rFonts w:ascii="Calibri Light" w:hAnsi="Calibri Light" w:cs="Calibri Light"/>
          <w:color w:val="000000"/>
          <w:shd w:val="clear" w:color="auto" w:fill="FFFFFF"/>
        </w:rPr>
        <w:t>for the first child with a discount for siblings (</w:t>
      </w:r>
      <w:r w:rsidR="003805C7">
        <w:rPr>
          <w:rFonts w:ascii="Calibri Light" w:hAnsi="Calibri Light" w:cs="Calibri Light"/>
          <w:color w:val="000000"/>
          <w:shd w:val="clear" w:color="auto" w:fill="FFFFFF"/>
        </w:rPr>
        <w:t xml:space="preserve">£4 for any additional children), </w:t>
      </w:r>
      <w:r w:rsidRPr="000F526E">
        <w:rPr>
          <w:rFonts w:ascii="Calibri Light" w:hAnsi="Calibri Light" w:cs="Calibri Light"/>
          <w:color w:val="000000"/>
          <w:shd w:val="clear" w:color="auto" w:fill="FFFFFF"/>
        </w:rPr>
        <w:t>which includes a breakfast of cereal, toast and jam and fruit. We can cater for children with special dietary requirements and additional needs. Payments will be made via ParentPay and will be paid at the end of the week.</w:t>
      </w:r>
    </w:p>
    <w:p w14:paraId="72E73850" w14:textId="142BA918" w:rsidR="002876A6" w:rsidRPr="000F526E" w:rsidRDefault="002876A6" w:rsidP="002876A6">
      <w:pPr>
        <w:rPr>
          <w:rFonts w:ascii="Calibri Light" w:hAnsi="Calibri Light" w:cs="Calibri Light"/>
          <w:color w:val="000000"/>
          <w:shd w:val="clear" w:color="auto" w:fill="FFFFFF"/>
        </w:rPr>
      </w:pPr>
      <w:r w:rsidRPr="000F526E">
        <w:rPr>
          <w:rFonts w:ascii="Calibri Light" w:hAnsi="Calibri Light" w:cs="Calibri Light"/>
          <w:color w:val="000000"/>
          <w:shd w:val="clear" w:color="auto" w:fill="FFFFFF"/>
        </w:rPr>
        <w:br/>
        <w:t xml:space="preserve">During the session, the children will have a wide selection of toys and games to play with before they are taken to class for the start of the school day. </w:t>
      </w:r>
    </w:p>
    <w:p w14:paraId="6A02B996" w14:textId="77777777" w:rsidR="002876A6" w:rsidRPr="000F526E" w:rsidRDefault="002876A6" w:rsidP="002876A6">
      <w:pPr>
        <w:rPr>
          <w:rFonts w:ascii="Calibri Light" w:hAnsi="Calibri Light" w:cs="Calibri Light"/>
        </w:rPr>
      </w:pPr>
    </w:p>
    <w:p w14:paraId="2B683BDE" w14:textId="77777777" w:rsidR="002876A6" w:rsidRPr="000F526E" w:rsidRDefault="002876A6" w:rsidP="002876A6">
      <w:pPr>
        <w:shd w:val="clear" w:color="auto" w:fill="FFFFFF"/>
        <w:textAlignment w:val="baseline"/>
        <w:rPr>
          <w:rFonts w:ascii="Calibri Light" w:hAnsi="Calibri Light" w:cs="Calibri Light"/>
          <w:color w:val="000000"/>
        </w:rPr>
      </w:pPr>
      <w:r w:rsidRPr="000F526E">
        <w:rPr>
          <w:rFonts w:ascii="Calibri Light" w:hAnsi="Calibri Light" w:cs="Calibri Light"/>
          <w:color w:val="000000"/>
        </w:rPr>
        <w:t>If you are interested in your child attending, please read our Breakfast Club Policy attached and complete the form below to register for the Breakfast Club. Once we have received your registration, we will contact you to inform you whether we have places available for your child to attend.</w:t>
      </w:r>
    </w:p>
    <w:p w14:paraId="460D6EE5" w14:textId="77777777" w:rsidR="00F1175D" w:rsidRPr="000F526E" w:rsidRDefault="00F1175D" w:rsidP="00F1175D">
      <w:pPr>
        <w:rPr>
          <w:rFonts w:ascii="Calibri Light" w:hAnsi="Calibri Light" w:cs="Calibri Light"/>
          <w:color w:val="000000"/>
          <w:shd w:val="clear" w:color="auto" w:fill="FFFFFF"/>
        </w:rPr>
      </w:pPr>
    </w:p>
    <w:p w14:paraId="7418DCE6" w14:textId="31DA7B15" w:rsidR="00F1175D" w:rsidRPr="000F526E" w:rsidRDefault="00F1175D" w:rsidP="00F1175D">
      <w:pPr>
        <w:shd w:val="clear" w:color="auto" w:fill="FFFFFF"/>
        <w:textAlignment w:val="baseline"/>
        <w:rPr>
          <w:rFonts w:ascii="Calibri Light" w:hAnsi="Calibri Light" w:cs="Calibri Light"/>
          <w:color w:val="000000"/>
        </w:rPr>
      </w:pPr>
      <w:r w:rsidRPr="000F526E">
        <w:rPr>
          <w:rFonts w:ascii="Calibri Light" w:hAnsi="Calibri Light" w:cs="Calibri Light"/>
          <w:color w:val="000000"/>
        </w:rPr>
        <w:t>Please com</w:t>
      </w:r>
      <w:r w:rsidR="005723F0" w:rsidRPr="000F526E">
        <w:rPr>
          <w:rFonts w:ascii="Calibri Light" w:hAnsi="Calibri Light" w:cs="Calibri Light"/>
          <w:color w:val="000000"/>
        </w:rPr>
        <w:t>plete the Enrolment and Registration forms</w:t>
      </w:r>
      <w:r w:rsidRPr="000F526E">
        <w:rPr>
          <w:rFonts w:ascii="Calibri Light" w:hAnsi="Calibri Light" w:cs="Calibri Light"/>
          <w:color w:val="000000"/>
        </w:rPr>
        <w:t xml:space="preserve"> for the Breakfast Club</w:t>
      </w:r>
      <w:r w:rsidR="007D5ED5" w:rsidRPr="000F526E">
        <w:rPr>
          <w:rFonts w:ascii="Calibri Light" w:hAnsi="Calibri Light" w:cs="Calibri Light"/>
          <w:color w:val="000000"/>
        </w:rPr>
        <w:t xml:space="preserve"> and either return to FJS (The Elms Primary School) or </w:t>
      </w:r>
      <w:hyperlink r:id="rId12" w:history="1">
        <w:r w:rsidR="00AA1BB7" w:rsidRPr="000F526E">
          <w:rPr>
            <w:rStyle w:val="Hyperlink"/>
            <w:rFonts w:ascii="Calibri Light" w:hAnsi="Calibri Light" w:cs="Calibri Light"/>
          </w:rPr>
          <w:t>breakfast@fjs.faringdonlearningtrust.org</w:t>
        </w:r>
      </w:hyperlink>
      <w:r w:rsidRPr="000F526E">
        <w:rPr>
          <w:rFonts w:ascii="Calibri Light" w:hAnsi="Calibri Light" w:cs="Calibri Light"/>
          <w:color w:val="000000"/>
        </w:rPr>
        <w:t>.</w:t>
      </w:r>
      <w:r w:rsidR="00AA1BB7" w:rsidRPr="000F526E">
        <w:rPr>
          <w:rFonts w:ascii="Calibri Light" w:hAnsi="Calibri Light" w:cs="Calibri Light"/>
          <w:color w:val="000000"/>
        </w:rPr>
        <w:t xml:space="preserve"> There are limited places of 30 children per session. </w:t>
      </w:r>
    </w:p>
    <w:p w14:paraId="63A2AC2E" w14:textId="67B022C1" w:rsidR="00F1175D" w:rsidRPr="000F526E" w:rsidRDefault="00F1175D" w:rsidP="00F1175D">
      <w:pPr>
        <w:shd w:val="clear" w:color="auto" w:fill="FFFFFF"/>
        <w:textAlignment w:val="baseline"/>
        <w:rPr>
          <w:rFonts w:ascii="Calibri Light" w:hAnsi="Calibri Light" w:cs="Calibri Light"/>
          <w:color w:val="000000"/>
        </w:rPr>
      </w:pPr>
    </w:p>
    <w:p w14:paraId="6B322E90" w14:textId="77777777" w:rsidR="005723F0" w:rsidRPr="000F526E" w:rsidRDefault="005723F0" w:rsidP="00F1175D">
      <w:pPr>
        <w:shd w:val="clear" w:color="auto" w:fill="FFFFFF"/>
        <w:textAlignment w:val="baseline"/>
        <w:rPr>
          <w:rFonts w:ascii="Calibri Light" w:hAnsi="Calibri Light" w:cs="Calibri Light"/>
          <w:color w:val="000000"/>
        </w:rPr>
      </w:pPr>
    </w:p>
    <w:p w14:paraId="6EE92258" w14:textId="2EE8623C" w:rsidR="00F1175D" w:rsidRPr="000F526E" w:rsidRDefault="00F1175D" w:rsidP="00F1175D">
      <w:pPr>
        <w:shd w:val="clear" w:color="auto" w:fill="FFFFFF"/>
        <w:textAlignment w:val="baseline"/>
        <w:rPr>
          <w:rFonts w:ascii="Calibri Light" w:hAnsi="Calibri Light" w:cs="Calibri Light"/>
          <w:color w:val="000000"/>
        </w:rPr>
      </w:pPr>
      <w:r w:rsidRPr="000F526E">
        <w:rPr>
          <w:rFonts w:ascii="Calibri Light" w:hAnsi="Calibri Light" w:cs="Calibri Light"/>
          <w:color w:val="000000"/>
        </w:rPr>
        <w:t>Kind regards</w:t>
      </w:r>
      <w:r w:rsidR="005723F0" w:rsidRPr="000F526E">
        <w:rPr>
          <w:rFonts w:ascii="Calibri Light" w:hAnsi="Calibri Light" w:cs="Calibri Light"/>
          <w:color w:val="000000"/>
        </w:rPr>
        <w:t>,</w:t>
      </w:r>
    </w:p>
    <w:p w14:paraId="792211ED" w14:textId="240D5743" w:rsidR="00F1175D" w:rsidRPr="000F526E" w:rsidRDefault="00F1175D" w:rsidP="00F1175D">
      <w:pPr>
        <w:shd w:val="clear" w:color="auto" w:fill="FFFFFF"/>
        <w:textAlignment w:val="baseline"/>
        <w:rPr>
          <w:rFonts w:ascii="Calibri Light" w:hAnsi="Calibri Light" w:cs="Calibri Light"/>
          <w:color w:val="000000"/>
        </w:rPr>
      </w:pPr>
      <w:r w:rsidRPr="000F526E">
        <w:rPr>
          <w:rFonts w:ascii="Calibri Light" w:hAnsi="Calibri Light" w:cs="Calibri Light"/>
          <w:color w:val="000000"/>
        </w:rPr>
        <w:t>Charlotte Mitchell</w:t>
      </w:r>
    </w:p>
    <w:p w14:paraId="2ED97969" w14:textId="1E99328B" w:rsidR="005723F0" w:rsidRPr="000F526E" w:rsidRDefault="005723F0" w:rsidP="00F1175D">
      <w:pPr>
        <w:shd w:val="clear" w:color="auto" w:fill="FFFFFF"/>
        <w:textAlignment w:val="baseline"/>
        <w:rPr>
          <w:rFonts w:ascii="Calibri Light" w:hAnsi="Calibri Light" w:cs="Calibri Light"/>
          <w:color w:val="000000"/>
        </w:rPr>
      </w:pPr>
      <w:r w:rsidRPr="000F526E">
        <w:rPr>
          <w:rFonts w:ascii="Calibri Light" w:hAnsi="Calibri Light" w:cs="Calibri Light"/>
          <w:color w:val="000000"/>
        </w:rPr>
        <w:t>Head of School</w:t>
      </w:r>
    </w:p>
    <w:p w14:paraId="46103BF8" w14:textId="77777777" w:rsidR="00F1175D" w:rsidRPr="000F526E" w:rsidRDefault="00F1175D" w:rsidP="00F1175D">
      <w:pPr>
        <w:shd w:val="clear" w:color="auto" w:fill="FFFFFF"/>
        <w:textAlignment w:val="baseline"/>
        <w:rPr>
          <w:rFonts w:ascii="Calibri Light" w:hAnsi="Calibri Light" w:cs="Calibri Light"/>
          <w:color w:val="000000"/>
        </w:rPr>
      </w:pPr>
    </w:p>
    <w:p w14:paraId="3D6CFE60" w14:textId="77777777" w:rsidR="00CF5BF0" w:rsidRPr="000F526E" w:rsidRDefault="00CF5BF0" w:rsidP="00701CB5">
      <w:pPr>
        <w:rPr>
          <w:rFonts w:ascii="Calibri Light" w:hAnsi="Calibri Light" w:cs="Calibri Light"/>
          <w:sz w:val="20"/>
          <w:szCs w:val="20"/>
        </w:rPr>
      </w:pPr>
    </w:p>
    <w:sectPr w:rsidR="00CF5BF0" w:rsidRPr="000F526E" w:rsidSect="0075439F">
      <w:pgSz w:w="11906" w:h="16838"/>
      <w:pgMar w:top="680" w:right="1009" w:bottom="540" w:left="10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as Bold ITC">
    <w:panose1 w:val="020B0907030504020204"/>
    <w:charset w:val="00"/>
    <w:family w:val="swiss"/>
    <w:pitch w:val="variable"/>
    <w:sig w:usb0="00000003" w:usb1="00000000" w:usb2="00000000" w:usb3="00000000" w:csb0="00000001" w:csb1="00000000"/>
  </w:font>
  <w:font w:name="Eras Light ITC">
    <w:panose1 w:val="020B0402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72E18"/>
    <w:multiLevelType w:val="hybridMultilevel"/>
    <w:tmpl w:val="3012AE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9474E4"/>
    <w:multiLevelType w:val="hybridMultilevel"/>
    <w:tmpl w:val="C52A99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20D4C7E"/>
    <w:multiLevelType w:val="hybridMultilevel"/>
    <w:tmpl w:val="64383E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2CC"/>
    <w:rsid w:val="000016B5"/>
    <w:rsid w:val="00010BD2"/>
    <w:rsid w:val="00033CF1"/>
    <w:rsid w:val="00052EA5"/>
    <w:rsid w:val="000737AD"/>
    <w:rsid w:val="00077582"/>
    <w:rsid w:val="000E30EB"/>
    <w:rsid w:val="000F23B7"/>
    <w:rsid w:val="000F526E"/>
    <w:rsid w:val="00104979"/>
    <w:rsid w:val="00117B71"/>
    <w:rsid w:val="00155122"/>
    <w:rsid w:val="0016232D"/>
    <w:rsid w:val="001776BB"/>
    <w:rsid w:val="00181BBD"/>
    <w:rsid w:val="001D217E"/>
    <w:rsid w:val="00207127"/>
    <w:rsid w:val="002114C2"/>
    <w:rsid w:val="002679E2"/>
    <w:rsid w:val="00275575"/>
    <w:rsid w:val="002855DD"/>
    <w:rsid w:val="002876A6"/>
    <w:rsid w:val="002F1965"/>
    <w:rsid w:val="003065A6"/>
    <w:rsid w:val="00342F36"/>
    <w:rsid w:val="00345B1E"/>
    <w:rsid w:val="003805C7"/>
    <w:rsid w:val="00382689"/>
    <w:rsid w:val="00391696"/>
    <w:rsid w:val="00394B41"/>
    <w:rsid w:val="003D7C9E"/>
    <w:rsid w:val="004018EC"/>
    <w:rsid w:val="00453617"/>
    <w:rsid w:val="004639B2"/>
    <w:rsid w:val="00466564"/>
    <w:rsid w:val="00490B28"/>
    <w:rsid w:val="004E2509"/>
    <w:rsid w:val="004E3533"/>
    <w:rsid w:val="00531313"/>
    <w:rsid w:val="00541094"/>
    <w:rsid w:val="005723F0"/>
    <w:rsid w:val="00585BEA"/>
    <w:rsid w:val="00587C3E"/>
    <w:rsid w:val="005B6E1A"/>
    <w:rsid w:val="005C124C"/>
    <w:rsid w:val="005C1922"/>
    <w:rsid w:val="005C2459"/>
    <w:rsid w:val="005F44B5"/>
    <w:rsid w:val="006650D6"/>
    <w:rsid w:val="00665408"/>
    <w:rsid w:val="006726DC"/>
    <w:rsid w:val="006843A0"/>
    <w:rsid w:val="006A261F"/>
    <w:rsid w:val="006C2A63"/>
    <w:rsid w:val="006E3223"/>
    <w:rsid w:val="00701CB5"/>
    <w:rsid w:val="00714D68"/>
    <w:rsid w:val="00720B32"/>
    <w:rsid w:val="00723D00"/>
    <w:rsid w:val="0075439F"/>
    <w:rsid w:val="00755938"/>
    <w:rsid w:val="00755AB9"/>
    <w:rsid w:val="00762F1B"/>
    <w:rsid w:val="00783A9B"/>
    <w:rsid w:val="007C0CDF"/>
    <w:rsid w:val="007D5ED5"/>
    <w:rsid w:val="007E459D"/>
    <w:rsid w:val="00830F1D"/>
    <w:rsid w:val="00831DB3"/>
    <w:rsid w:val="00840156"/>
    <w:rsid w:val="008647C1"/>
    <w:rsid w:val="008C6D0F"/>
    <w:rsid w:val="008C7F27"/>
    <w:rsid w:val="008D28B7"/>
    <w:rsid w:val="008D3279"/>
    <w:rsid w:val="008E68B7"/>
    <w:rsid w:val="00922FBD"/>
    <w:rsid w:val="00927708"/>
    <w:rsid w:val="00935303"/>
    <w:rsid w:val="0095433C"/>
    <w:rsid w:val="0096701E"/>
    <w:rsid w:val="009673AE"/>
    <w:rsid w:val="00983BD4"/>
    <w:rsid w:val="009A7986"/>
    <w:rsid w:val="009C3DF8"/>
    <w:rsid w:val="009F637C"/>
    <w:rsid w:val="00A21F06"/>
    <w:rsid w:val="00A266A1"/>
    <w:rsid w:val="00A63F3F"/>
    <w:rsid w:val="00A72F1D"/>
    <w:rsid w:val="00A92CBD"/>
    <w:rsid w:val="00AA1BB7"/>
    <w:rsid w:val="00AC2BDE"/>
    <w:rsid w:val="00AE67D1"/>
    <w:rsid w:val="00B178C5"/>
    <w:rsid w:val="00B22A4C"/>
    <w:rsid w:val="00B32693"/>
    <w:rsid w:val="00B65247"/>
    <w:rsid w:val="00B70069"/>
    <w:rsid w:val="00B85E71"/>
    <w:rsid w:val="00BD1E2B"/>
    <w:rsid w:val="00BD30DC"/>
    <w:rsid w:val="00C02626"/>
    <w:rsid w:val="00C30532"/>
    <w:rsid w:val="00C40B6D"/>
    <w:rsid w:val="00C442B3"/>
    <w:rsid w:val="00C5554D"/>
    <w:rsid w:val="00C63F8C"/>
    <w:rsid w:val="00C74D38"/>
    <w:rsid w:val="00C85FEF"/>
    <w:rsid w:val="00CF5BF0"/>
    <w:rsid w:val="00D133D7"/>
    <w:rsid w:val="00D24565"/>
    <w:rsid w:val="00D35595"/>
    <w:rsid w:val="00D74ECF"/>
    <w:rsid w:val="00D77715"/>
    <w:rsid w:val="00D932CC"/>
    <w:rsid w:val="00DA7414"/>
    <w:rsid w:val="00DD0D35"/>
    <w:rsid w:val="00DF165C"/>
    <w:rsid w:val="00E0276A"/>
    <w:rsid w:val="00E04AB4"/>
    <w:rsid w:val="00E060ED"/>
    <w:rsid w:val="00E42DF3"/>
    <w:rsid w:val="00E83C48"/>
    <w:rsid w:val="00E85C2E"/>
    <w:rsid w:val="00E979C8"/>
    <w:rsid w:val="00EC315E"/>
    <w:rsid w:val="00EC55C4"/>
    <w:rsid w:val="00EE6F16"/>
    <w:rsid w:val="00F1175D"/>
    <w:rsid w:val="00F163BD"/>
    <w:rsid w:val="00F30276"/>
    <w:rsid w:val="00F446FA"/>
    <w:rsid w:val="00F97BEF"/>
    <w:rsid w:val="00FA613B"/>
    <w:rsid w:val="00FC4BEE"/>
    <w:rsid w:val="00FD0013"/>
    <w:rsid w:val="00FF4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cc0"/>
    </o:shapedefaults>
    <o:shapelayout v:ext="edit">
      <o:idmap v:ext="edit" data="1"/>
    </o:shapelayout>
  </w:shapeDefaults>
  <w:decimalSymbol w:val="."/>
  <w:listSeparator w:val=","/>
  <w14:docId w14:val="39A02D6B"/>
  <w15:chartTrackingRefBased/>
  <w15:docId w15:val="{60EC08F7-3687-4ED3-A88F-507C9543E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jc w:val="right"/>
      <w:outlineLvl w:val="0"/>
    </w:pPr>
    <w:rPr>
      <w:rFonts w:ascii="Eras Bold ITC" w:hAnsi="Eras Bold ITC"/>
      <w:color w:val="0000FF"/>
      <w:sz w:val="40"/>
    </w:rPr>
  </w:style>
  <w:style w:type="paragraph" w:styleId="Heading2">
    <w:name w:val="heading 2"/>
    <w:basedOn w:val="Normal"/>
    <w:next w:val="Normal"/>
    <w:qFormat/>
    <w:pPr>
      <w:keepNext/>
      <w:jc w:val="right"/>
      <w:outlineLvl w:val="1"/>
    </w:pPr>
    <w:rPr>
      <w:rFonts w:ascii="Eras Light ITC" w:hAnsi="Eras Light ITC"/>
      <w:i/>
      <w:color w:val="0000FF"/>
      <w:sz w:val="20"/>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pBdr>
        <w:bottom w:val="single" w:sz="12" w:space="0" w:color="auto"/>
      </w:pBdr>
    </w:pPr>
    <w:rPr>
      <w:rFonts w:ascii="Century Gothic" w:hAnsi="Century Gothic"/>
      <w:color w:val="0000FF"/>
      <w:sz w:val="20"/>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2">
    <w:name w:val="Body Text 2"/>
    <w:basedOn w:val="Normal"/>
    <w:rsid w:val="005C2459"/>
    <w:pPr>
      <w:spacing w:after="120" w:line="480" w:lineRule="auto"/>
    </w:pPr>
  </w:style>
  <w:style w:type="paragraph" w:styleId="BalloonText">
    <w:name w:val="Balloon Text"/>
    <w:basedOn w:val="Normal"/>
    <w:semiHidden/>
    <w:rPr>
      <w:rFonts w:ascii="Tahoma" w:hAnsi="Tahoma" w:cs="Tahoma"/>
      <w:sz w:val="16"/>
      <w:szCs w:val="16"/>
    </w:rPr>
  </w:style>
  <w:style w:type="paragraph" w:styleId="Header">
    <w:name w:val="header"/>
    <w:basedOn w:val="Normal"/>
    <w:rsid w:val="0075439F"/>
    <w:rPr>
      <w:lang w:eastAsia="en-GB"/>
    </w:rPr>
  </w:style>
  <w:style w:type="table" w:styleId="TableGrid">
    <w:name w:val="Table Grid"/>
    <w:basedOn w:val="TableNormal"/>
    <w:uiPriority w:val="39"/>
    <w:rsid w:val="00E0276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04979"/>
    <w:rPr>
      <w:rFonts w:eastAsia="Calibri"/>
      <w:lang w:eastAsia="en-GB"/>
    </w:rPr>
  </w:style>
  <w:style w:type="paragraph" w:styleId="ListParagraph">
    <w:name w:val="List Paragraph"/>
    <w:basedOn w:val="Normal"/>
    <w:uiPriority w:val="34"/>
    <w:qFormat/>
    <w:rsid w:val="00927708"/>
    <w:pPr>
      <w:ind w:left="720"/>
      <w:contextualSpacing/>
    </w:pPr>
  </w:style>
  <w:style w:type="character" w:customStyle="1" w:styleId="UnresolvedMention1">
    <w:name w:val="Unresolved Mention1"/>
    <w:basedOn w:val="DefaultParagraphFont"/>
    <w:uiPriority w:val="99"/>
    <w:semiHidden/>
    <w:unhideWhenUsed/>
    <w:rsid w:val="00922FBD"/>
    <w:rPr>
      <w:color w:val="605E5C"/>
      <w:shd w:val="clear" w:color="auto" w:fill="E1DFDD"/>
    </w:rPr>
  </w:style>
  <w:style w:type="character" w:styleId="Emphasis">
    <w:name w:val="Emphasis"/>
    <w:basedOn w:val="DefaultParagraphFont"/>
    <w:uiPriority w:val="20"/>
    <w:qFormat/>
    <w:rsid w:val="004018EC"/>
    <w:rPr>
      <w:i/>
      <w:iCs/>
    </w:rPr>
  </w:style>
  <w:style w:type="table" w:customStyle="1" w:styleId="TableGrid1">
    <w:name w:val="Table Grid1"/>
    <w:basedOn w:val="TableNormal"/>
    <w:next w:val="TableGrid"/>
    <w:uiPriority w:val="39"/>
    <w:rsid w:val="00701C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318123">
      <w:bodyDiv w:val="1"/>
      <w:marLeft w:val="0"/>
      <w:marRight w:val="0"/>
      <w:marTop w:val="0"/>
      <w:marBottom w:val="0"/>
      <w:divBdr>
        <w:top w:val="none" w:sz="0" w:space="0" w:color="auto"/>
        <w:left w:val="none" w:sz="0" w:space="0" w:color="auto"/>
        <w:bottom w:val="none" w:sz="0" w:space="0" w:color="auto"/>
        <w:right w:val="none" w:sz="0" w:space="0" w:color="auto"/>
      </w:divBdr>
    </w:div>
    <w:div w:id="1130436038">
      <w:bodyDiv w:val="1"/>
      <w:marLeft w:val="0"/>
      <w:marRight w:val="0"/>
      <w:marTop w:val="0"/>
      <w:marBottom w:val="0"/>
      <w:divBdr>
        <w:top w:val="none" w:sz="0" w:space="0" w:color="auto"/>
        <w:left w:val="none" w:sz="0" w:space="0" w:color="auto"/>
        <w:bottom w:val="none" w:sz="0" w:space="0" w:color="auto"/>
        <w:right w:val="none" w:sz="0" w:space="0" w:color="auto"/>
      </w:divBdr>
    </w:div>
    <w:div w:id="1913081724">
      <w:bodyDiv w:val="1"/>
      <w:marLeft w:val="0"/>
      <w:marRight w:val="0"/>
      <w:marTop w:val="0"/>
      <w:marBottom w:val="0"/>
      <w:divBdr>
        <w:top w:val="none" w:sz="0" w:space="0" w:color="auto"/>
        <w:left w:val="none" w:sz="0" w:space="0" w:color="auto"/>
        <w:bottom w:val="none" w:sz="0" w:space="0" w:color="auto"/>
        <w:right w:val="none" w:sz="0" w:space="0" w:color="auto"/>
      </w:divBdr>
      <w:divsChild>
        <w:div w:id="1105033421">
          <w:marLeft w:val="0"/>
          <w:marRight w:val="0"/>
          <w:marTop w:val="0"/>
          <w:marBottom w:val="0"/>
          <w:divBdr>
            <w:top w:val="none" w:sz="0" w:space="0" w:color="auto"/>
            <w:left w:val="none" w:sz="0" w:space="0" w:color="auto"/>
            <w:bottom w:val="none" w:sz="0" w:space="0" w:color="auto"/>
            <w:right w:val="none" w:sz="0" w:space="0" w:color="auto"/>
          </w:divBdr>
        </w:div>
      </w:divsChild>
    </w:div>
    <w:div w:id="191446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reakfast@fjs.faringdonlearningtrust.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e@fjs.faringdonlearning"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Office\Application%20Data\Microsoft\Templates\Folly%20Letterhead%20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0" ma:contentTypeDescription="Create a new document." ma:contentTypeScope="" ma:versionID="c775ee51acef06f4b9a6adcf114d3d4f">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abd70be3410d4a90cef59923fc57e53f"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3:SharedWithUsers" minOccurs="0"/>
                <xsd:element ref="ns3:SharedWithDetails" minOccurs="0"/>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3:_dlc_DocId" minOccurs="0"/>
                <xsd:element ref="ns3:_dlc_DocIdUrl" minOccurs="0"/>
                <xsd:element ref="ns3:_dlc_DocIdPersistId"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_dlc_DocId" ma:index="25" nillable="true" ma:displayName="Document ID Value" ma:description="The value of the document ID assigned to this item."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TaxCatchAll" ma:index="30" nillable="true" ma:displayName="Taxonomy Catch All Column" ma:hidden="true" ma:list="{db8216b6-54c9-4e7c-b4aa-74eefe8e8ab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 xsi:nil="true"/>
    <MigrationWizIdSecurityGroups xmlns="1095825a-ff4a-4656-b561-bd0c70d70820" xsi:nil="true"/>
    <SharedWithUsers xmlns="f7b32164-f257-4eb2-9bcc-3f72bf860f94">
      <UserInfo>
        <DisplayName/>
        <AccountId xsi:nil="true"/>
        <AccountType/>
      </UserInfo>
    </SharedWithUsers>
    <_dlc_DocId xmlns="f7b32164-f257-4eb2-9bcc-3f72bf860f94">T76Z3SU5KZS2-675146921-21475</_dlc_DocId>
    <_dlc_DocIdUrl xmlns="f7b32164-f257-4eb2-9bcc-3f72bf860f94">
      <Url>https://fccoxonschuk.sharepoint.com/sites/FJS-AdminShared/_layouts/15/DocIdRedir.aspx?ID=T76Z3SU5KZS2-675146921-21475</Url>
      <Description>T76Z3SU5KZS2-675146921-21475</Description>
    </_dlc_DocIdUrl>
    <TaxCatchAll xmlns="f7b32164-f257-4eb2-9bcc-3f72bf860f94" xsi:nil="true"/>
    <lcf76f155ced4ddcb4097134ff3c332f xmlns="1095825a-ff4a-4656-b561-bd0c70d7082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B322CB-A14E-46A9-8060-18E712F53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45B01B-96F3-490E-B2F6-CEB078E4A7DD}">
  <ds:schemaRefs>
    <ds:schemaRef ds:uri="http://schemas.microsoft.com/sharepoint/events"/>
  </ds:schemaRefs>
</ds:datastoreItem>
</file>

<file path=customXml/itemProps3.xml><?xml version="1.0" encoding="utf-8"?>
<ds:datastoreItem xmlns:ds="http://schemas.openxmlformats.org/officeDocument/2006/customXml" ds:itemID="{3291C69D-7C00-4898-AB13-25F559164B9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095825a-ff4a-4656-b561-bd0c70d70820"/>
    <ds:schemaRef ds:uri="f7b32164-f257-4eb2-9bcc-3f72bf860f94"/>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B06ADA13-CD06-4B64-93DE-8DE4AA87DD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Folly Letterhead new</Template>
  <TotalTime>12</TotalTime>
  <Pages>1</Pages>
  <Words>297</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pre-installed company</Company>
  <LinksUpToDate>false</LinksUpToDate>
  <CharactersWithSpaces>1987</CharactersWithSpaces>
  <SharedDoc>false</SharedDoc>
  <HLinks>
    <vt:vector size="6" baseType="variant">
      <vt:variant>
        <vt:i4>6094954</vt:i4>
      </vt:variant>
      <vt:variant>
        <vt:i4>0</vt:i4>
      </vt:variant>
      <vt:variant>
        <vt:i4>0</vt:i4>
      </vt:variant>
      <vt:variant>
        <vt:i4>5</vt:i4>
      </vt:variant>
      <vt:variant>
        <vt:lpwstr>mailto:office.2562@faringdon-jun.oxon.sch.uk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Farrell</dc:creator>
  <cp:keywords/>
  <dc:description/>
  <cp:lastModifiedBy>Jessica Fowler</cp:lastModifiedBy>
  <cp:revision>5</cp:revision>
  <cp:lastPrinted>2022-07-19T13:07:00Z</cp:lastPrinted>
  <dcterms:created xsi:type="dcterms:W3CDTF">2022-07-19T13:00:00Z</dcterms:created>
  <dcterms:modified xsi:type="dcterms:W3CDTF">2022-07-19T13:31:00Z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Order">
    <vt:r8>889900</vt:r8>
  </property>
  <property fmtid="{D5CDD505-2E9C-101B-9397-08002B2CF9AE}" pid="4" name="ComplianceAssetId">
    <vt:lpwstr/>
  </property>
  <property fmtid="{D5CDD505-2E9C-101B-9397-08002B2CF9AE}" pid="5" name="xd_Signature">
    <vt:bool>false</vt:bool>
  </property>
  <property fmtid="{D5CDD505-2E9C-101B-9397-08002B2CF9AE}" pid="6" name="xd_ProgID">
    <vt:lpwstr/>
  </property>
  <property fmtid="{D5CDD505-2E9C-101B-9397-08002B2CF9AE}" pid="7" name="TemplateUrl">
    <vt:lpwstr/>
  </property>
  <property fmtid="{D5CDD505-2E9C-101B-9397-08002B2CF9AE}" pid="8" name="_dlc_DocIdItemGuid">
    <vt:lpwstr>032afc7e-afb8-4892-9377-f6b13eefaa36</vt:lpwstr>
  </property>
  <property fmtid="{D5CDD505-2E9C-101B-9397-08002B2CF9AE}" pid="9" name="MediaServiceImageTags">
    <vt:lpwstr/>
  </property>
</Properties>
</file>